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 w:rsidRPr="00794006">
        <w:rPr>
          <w:rFonts w:ascii="Arial" w:hAnsi="Arial" w:cs="Arial"/>
          <w:b/>
          <w:bCs/>
        </w:rPr>
        <w:t>modello fac simile</w:t>
      </w:r>
      <w:r>
        <w:rPr>
          <w:rFonts w:ascii="Arial" w:hAnsi="Arial" w:cs="Arial"/>
          <w:b/>
          <w:bCs/>
        </w:rPr>
        <w:t xml:space="preserve"> 1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FD2FCF">
      <w:pPr>
        <w:widowControl w:val="0"/>
        <w:autoSpaceDE w:val="0"/>
        <w:autoSpaceDN w:val="0"/>
        <w:ind w:right="98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MEZZO PEC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Mitt: ditta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Citta 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c.f. 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matricola inps</w:t>
      </w: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indirizzo pec:</w:t>
      </w:r>
    </w:p>
    <w:p w:rsidR="0098227A" w:rsidRPr="003D689D" w:rsidRDefault="0098227A" w:rsidP="00B01381">
      <w:pPr>
        <w:widowControl w:val="0"/>
        <w:autoSpaceDE w:val="0"/>
        <w:autoSpaceDN w:val="0"/>
        <w:ind w:right="512"/>
        <w:jc w:val="both"/>
        <w:rPr>
          <w:rFonts w:ascii="Arial" w:hAnsi="Arial" w:cs="Arial"/>
          <w:b/>
          <w:bCs/>
        </w:rPr>
      </w:pPr>
    </w:p>
    <w:p w:rsidR="0098227A" w:rsidRDefault="0098227A" w:rsidP="0066082E">
      <w:pPr>
        <w:tabs>
          <w:tab w:val="left" w:pos="5940"/>
        </w:tabs>
        <w:ind w:left="4956" w:right="44" w:firstLine="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7B93">
        <w:rPr>
          <w:rFonts w:ascii="Arial" w:hAnsi="Arial" w:cs="Arial"/>
        </w:rPr>
        <w:t>Spett.li</w:t>
      </w:r>
    </w:p>
    <w:p w:rsidR="0098227A" w:rsidRDefault="0098227A" w:rsidP="0066082E">
      <w:pPr>
        <w:tabs>
          <w:tab w:val="left" w:pos="5940"/>
        </w:tabs>
        <w:ind w:left="4956" w:right="44" w:firstLine="84"/>
        <w:rPr>
          <w:rFonts w:ascii="Arial" w:hAnsi="Arial" w:cs="Arial"/>
        </w:rPr>
      </w:pPr>
    </w:p>
    <w:p w:rsidR="0098227A" w:rsidRDefault="0098227A" w:rsidP="0066082E">
      <w:pPr>
        <w:ind w:left="4956" w:right="566" w:firstLine="708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Organizzazioni di </w:t>
      </w:r>
      <w:r w:rsidRPr="00867C35">
        <w:rPr>
          <w:rFonts w:ascii="Arial" w:hAnsi="Arial" w:cs="Arial"/>
          <w:u w:val="single"/>
        </w:rPr>
        <w:t>Categoria</w:t>
      </w:r>
    </w:p>
    <w:p w:rsidR="0098227A" w:rsidRPr="00B77B93" w:rsidRDefault="0098227A" w:rsidP="0066082E">
      <w:pPr>
        <w:ind w:left="4956" w:right="566" w:firstLine="708"/>
        <w:jc w:val="right"/>
        <w:rPr>
          <w:rFonts w:ascii="Arial" w:hAnsi="Arial" w:cs="Arial"/>
        </w:rPr>
      </w:pPr>
    </w:p>
    <w:p w:rsidR="0098227A" w:rsidRDefault="0098227A" w:rsidP="0066082E">
      <w:pPr>
        <w:tabs>
          <w:tab w:val="left" w:pos="5940"/>
        </w:tabs>
        <w:ind w:left="4956" w:right="44" w:firstLine="84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</w:t>
      </w:r>
      <w:r w:rsidRPr="00B77B93">
        <w:rPr>
          <w:rFonts w:ascii="Arial" w:hAnsi="Arial" w:cs="Arial"/>
        </w:rPr>
        <w:t xml:space="preserve">CGIL </w:t>
      </w:r>
    </w:p>
    <w:p w:rsidR="0098227A" w:rsidRPr="00B77B93" w:rsidRDefault="0098227A" w:rsidP="0066082E">
      <w:pPr>
        <w:tabs>
          <w:tab w:val="left" w:pos="5940"/>
        </w:tabs>
        <w:ind w:left="6096" w:right="566" w:firstLine="84"/>
        <w:rPr>
          <w:rFonts w:ascii="Arial" w:hAnsi="Arial" w:cs="Arial"/>
        </w:rPr>
      </w:pPr>
    </w:p>
    <w:p w:rsidR="0098227A" w:rsidRDefault="0098227A" w:rsidP="0066082E">
      <w:pPr>
        <w:tabs>
          <w:tab w:val="left" w:pos="5940"/>
        </w:tabs>
        <w:ind w:left="6096" w:right="566" w:firstLine="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7B93">
        <w:rPr>
          <w:rFonts w:ascii="Arial" w:hAnsi="Arial" w:cs="Arial"/>
        </w:rPr>
        <w:t>CISL</w:t>
      </w:r>
    </w:p>
    <w:p w:rsidR="0098227A" w:rsidRPr="00B77B93" w:rsidRDefault="0098227A" w:rsidP="0066082E">
      <w:pPr>
        <w:tabs>
          <w:tab w:val="left" w:pos="5940"/>
        </w:tabs>
        <w:ind w:left="6096" w:right="566" w:firstLine="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8227A" w:rsidRPr="00B77B93" w:rsidRDefault="0098227A" w:rsidP="0066082E">
      <w:pPr>
        <w:tabs>
          <w:tab w:val="left" w:pos="5940"/>
        </w:tabs>
        <w:ind w:left="6096" w:right="566" w:firstLine="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B77B93">
        <w:rPr>
          <w:rFonts w:ascii="Arial" w:hAnsi="Arial" w:cs="Arial"/>
        </w:rPr>
        <w:t xml:space="preserve">UIL </w:t>
      </w:r>
    </w:p>
    <w:p w:rsidR="0098227A" w:rsidRDefault="0098227A" w:rsidP="0066082E">
      <w:pPr>
        <w:ind w:left="6096" w:right="566" w:hanging="418"/>
        <w:jc w:val="right"/>
        <w:rPr>
          <w:rFonts w:ascii="Arial" w:hAnsi="Arial" w:cs="Arial"/>
        </w:rPr>
      </w:pPr>
    </w:p>
    <w:p w:rsidR="0098227A" w:rsidRPr="00B77B93" w:rsidRDefault="0098227A" w:rsidP="0066082E">
      <w:pPr>
        <w:ind w:left="6096" w:right="566" w:hanging="418"/>
        <w:jc w:val="right"/>
        <w:rPr>
          <w:rFonts w:ascii="Arial" w:hAnsi="Arial" w:cs="Arial"/>
        </w:rPr>
      </w:pPr>
    </w:p>
    <w:p w:rsidR="0098227A" w:rsidRDefault="0098227A" w:rsidP="0066082E">
      <w:pPr>
        <w:ind w:left="4956" w:hanging="708"/>
        <w:jc w:val="center"/>
        <w:rPr>
          <w:rFonts w:ascii="Arial" w:hAnsi="Arial" w:cs="Arial"/>
        </w:rPr>
      </w:pPr>
      <w:r w:rsidRPr="00B77B93">
        <w:rPr>
          <w:rFonts w:ascii="Arial" w:hAnsi="Arial" w:cs="Arial"/>
          <w:b/>
          <w:bCs/>
        </w:rPr>
        <w:t xml:space="preserve">e, p.c.  </w:t>
      </w:r>
      <w:r>
        <w:rPr>
          <w:rFonts w:ascii="Arial" w:hAnsi="Arial" w:cs="Arial"/>
          <w:b/>
          <w:bCs/>
        </w:rPr>
        <w:tab/>
      </w:r>
      <w:r w:rsidRPr="00B77B93">
        <w:rPr>
          <w:rFonts w:ascii="Arial" w:hAnsi="Arial" w:cs="Arial"/>
          <w:b/>
          <w:bCs/>
        </w:rPr>
        <w:t xml:space="preserve">consulente del lavoro           </w:t>
      </w:r>
      <w:r w:rsidRPr="00B77B9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</w:t>
      </w:r>
      <w:r w:rsidRPr="00B77B93">
        <w:rPr>
          <w:rFonts w:ascii="Arial" w:hAnsi="Arial" w:cs="Arial"/>
        </w:rPr>
        <w:t>RSA</w:t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</w:p>
    <w:p w:rsidR="0098227A" w:rsidRPr="00B77B93" w:rsidRDefault="0098227A" w:rsidP="0066082E">
      <w:pPr>
        <w:ind w:left="4956" w:hanging="708"/>
        <w:jc w:val="center"/>
        <w:rPr>
          <w:rFonts w:ascii="Arial" w:hAnsi="Arial" w:cs="Arial"/>
        </w:rPr>
      </w:pP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</w:p>
    <w:p w:rsidR="0098227A" w:rsidRPr="00B77B93" w:rsidRDefault="0098227A" w:rsidP="00B01381">
      <w:pPr>
        <w:jc w:val="both"/>
        <w:rPr>
          <w:rFonts w:ascii="Arial" w:hAnsi="Arial" w:cs="Arial"/>
        </w:rPr>
      </w:pPr>
    </w:p>
    <w:p w:rsidR="0098227A" w:rsidRPr="00B77B93" w:rsidRDefault="0098227A" w:rsidP="00B01381">
      <w:pPr>
        <w:spacing w:line="480" w:lineRule="auto"/>
        <w:ind w:left="1440" w:hanging="1440"/>
        <w:jc w:val="both"/>
        <w:rPr>
          <w:rFonts w:ascii="Arial" w:hAnsi="Arial" w:cs="Arial"/>
          <w:b/>
          <w:bCs/>
        </w:rPr>
      </w:pPr>
      <w:r w:rsidRPr="00B77B93">
        <w:rPr>
          <w:rFonts w:ascii="Arial" w:hAnsi="Arial" w:cs="Arial"/>
          <w:b/>
          <w:bCs/>
        </w:rPr>
        <w:t xml:space="preserve">OGGETTO: Ditta ……….. – D.L. 18/2020 - CIGO “EMERGENZA COVID-19 NAZIONALE” </w:t>
      </w:r>
    </w:p>
    <w:p w:rsidR="0098227A" w:rsidRPr="00B77B93" w:rsidRDefault="0098227A" w:rsidP="00B01381">
      <w:pPr>
        <w:pStyle w:val="BodyTextIndent"/>
        <w:spacing w:line="480" w:lineRule="auto"/>
        <w:ind w:left="1260" w:hanging="1260"/>
        <w:rPr>
          <w:rFonts w:ascii="Arial" w:hAnsi="Arial" w:cs="Arial"/>
          <w:sz w:val="24"/>
          <w:szCs w:val="24"/>
        </w:rPr>
      </w:pP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Ai sensi e per gli effetti delle norme in oggetto, si comunica alle OO.SS indicate in epigrafe che la scrivente, a causa dell’emergenza sanitaria legata alla diffusione del virus Covid-19, definita “pandemia” dall’Organizzazione Mondiale della sanità, ed ai conseguenti provvedimenti governativi tesi a limitare i contagi (DPCM), anche in ragione della situazione temporanea di mercato dovuta alla suddetta emergenza, è stata costretta ad avviare un piano di riduzione delle proprie attività, con l’obiettivo primario di salvaguardare la salute dei dipendenti e di contenimento del contagio.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Per tale ragione, la scrivente, che applica ai propri dipendenti il CCNL__________Industria, intende presentare all’INPS istanza di accesso alla Cassa Integrazione Guadagni Ordinaria, nelle forme semplificate di cui all’art. 19 D.L. 18/2020 - con causale “</w:t>
      </w:r>
      <w:r w:rsidRPr="00B77B93">
        <w:rPr>
          <w:rFonts w:ascii="Arial" w:hAnsi="Arial" w:cs="Arial"/>
          <w:b/>
          <w:bCs/>
        </w:rPr>
        <w:t xml:space="preserve">emergenza </w:t>
      </w:r>
      <w:r w:rsidRPr="00B77B93">
        <w:rPr>
          <w:rFonts w:ascii="Arial" w:hAnsi="Arial" w:cs="Arial"/>
        </w:rPr>
        <w:t xml:space="preserve"> </w:t>
      </w:r>
      <w:r w:rsidRPr="00B77B93">
        <w:rPr>
          <w:rFonts w:ascii="Arial" w:hAnsi="Arial" w:cs="Arial"/>
          <w:b/>
          <w:bCs/>
        </w:rPr>
        <w:t>COVID-19 nazionale</w:t>
      </w:r>
      <w:r w:rsidRPr="00B77B93">
        <w:rPr>
          <w:rFonts w:ascii="Arial" w:hAnsi="Arial" w:cs="Arial"/>
        </w:rPr>
        <w:t>”.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La durata massima prevedibile della riduzione/sospensione dell’attività è di nove settimane ( anche non continuative), con decorrenza dal __________.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Il numero massimo dei lavoratori, addetti all’unità produttiva di __________, interessati alla riduzione/sospensione è pari a________.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L’entità massima della riduzione/sospensione, nell’unità produttiva di____________, potrà essere pari al 100% delle ore di lavoro dei dipendenti interessati, a seconda della sospensione totale o della riduzione della mole di attività a cui sono addetti.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Stante la mutevolezza della situazione e la possibile rivisitazione dei provvedimenti governativi, la scrivente, nel corso delle nove settimane sopra indicate, potrebbe rivedere in senso migliorativo per i lavoratori (ridurre) l’entità della sospensione/riduzione, per esigenze aziendali e lavorative sopravvenute.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In questa ipotesi, il maggior lavoro prestato comporterà una corrispondente riduzione del trattamento di integrazione salariale per i dipendenti interessati.</w:t>
      </w:r>
    </w:p>
    <w:p w:rsidR="0098227A" w:rsidRPr="00B77B93" w:rsidRDefault="0098227A" w:rsidP="00B01381">
      <w:pPr>
        <w:pStyle w:val="Default"/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Si resta a disposizione per eventuali chiarimenti e si inviano</w:t>
      </w:r>
    </w:p>
    <w:p w:rsidR="0098227A" w:rsidRPr="00B77B93" w:rsidRDefault="0098227A" w:rsidP="00B01381">
      <w:pPr>
        <w:spacing w:line="480" w:lineRule="auto"/>
        <w:ind w:firstLine="708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Cordiali saluti</w:t>
      </w:r>
    </w:p>
    <w:p w:rsidR="0098227A" w:rsidRPr="00B77B93" w:rsidRDefault="0098227A" w:rsidP="00B01381">
      <w:pPr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</w:p>
    <w:p w:rsidR="0098227A" w:rsidRPr="00B77B93" w:rsidRDefault="0098227A" w:rsidP="00B01381">
      <w:pPr>
        <w:spacing w:line="480" w:lineRule="auto"/>
        <w:jc w:val="both"/>
        <w:rPr>
          <w:rFonts w:ascii="Arial" w:hAnsi="Arial" w:cs="Arial"/>
        </w:rPr>
      </w:pPr>
      <w:r w:rsidRPr="00B77B93">
        <w:rPr>
          <w:rFonts w:ascii="Arial" w:hAnsi="Arial" w:cs="Arial"/>
        </w:rPr>
        <w:t>________________, lì  ___________</w:t>
      </w:r>
    </w:p>
    <w:p w:rsidR="0098227A" w:rsidRDefault="0098227A" w:rsidP="00B01381">
      <w:pPr>
        <w:spacing w:line="480" w:lineRule="auto"/>
        <w:rPr>
          <w:rFonts w:ascii="Arial" w:hAnsi="Arial" w:cs="Arial"/>
        </w:rPr>
      </w:pP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</w:r>
      <w:r w:rsidRPr="00B77B93">
        <w:rPr>
          <w:rFonts w:ascii="Arial" w:hAnsi="Arial" w:cs="Arial"/>
        </w:rPr>
        <w:tab/>
        <w:t>Timbro e firma</w:t>
      </w:r>
    </w:p>
    <w:p w:rsidR="0098227A" w:rsidRPr="00106CC6" w:rsidRDefault="0098227A" w:rsidP="00B01381">
      <w:pPr>
        <w:spacing w:line="48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Il Legale Rappresentante  </w:t>
      </w:r>
    </w:p>
    <w:p w:rsidR="0098227A" w:rsidRDefault="0098227A"/>
    <w:sectPr w:rsidR="0098227A" w:rsidSect="001D3F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381"/>
    <w:rsid w:val="00106CC6"/>
    <w:rsid w:val="001D3F6D"/>
    <w:rsid w:val="002E7E7F"/>
    <w:rsid w:val="003D689D"/>
    <w:rsid w:val="00406901"/>
    <w:rsid w:val="00451146"/>
    <w:rsid w:val="00563053"/>
    <w:rsid w:val="0066082E"/>
    <w:rsid w:val="00794006"/>
    <w:rsid w:val="00867C35"/>
    <w:rsid w:val="008826B5"/>
    <w:rsid w:val="0098227A"/>
    <w:rsid w:val="00B01381"/>
    <w:rsid w:val="00B710E6"/>
    <w:rsid w:val="00B77B93"/>
    <w:rsid w:val="00C94785"/>
    <w:rsid w:val="00FD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38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01381"/>
    <w:pPr>
      <w:ind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01381"/>
    <w:rPr>
      <w:rFonts w:ascii="Times New Roman" w:hAnsi="Times New Roman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B01381"/>
    <w:rPr>
      <w:color w:val="0000FF"/>
      <w:u w:val="single"/>
    </w:rPr>
  </w:style>
  <w:style w:type="paragraph" w:customStyle="1" w:styleId="Default">
    <w:name w:val="Default"/>
    <w:uiPriority w:val="99"/>
    <w:rsid w:val="00B013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363</Words>
  <Characters>2075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fac simile 1</dc:title>
  <dc:subject/>
  <dc:creator>Utente Windows</dc:creator>
  <cp:keywords/>
  <dc:description/>
  <cp:lastModifiedBy>Utente</cp:lastModifiedBy>
  <cp:revision>2</cp:revision>
  <dcterms:created xsi:type="dcterms:W3CDTF">2020-03-24T16:47:00Z</dcterms:created>
  <dcterms:modified xsi:type="dcterms:W3CDTF">2020-03-24T16:47:00Z</dcterms:modified>
</cp:coreProperties>
</file>