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C5" w:rsidRDefault="009A2BC5" w:rsidP="00254C75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modello fac simile 3</w:t>
      </w:r>
    </w:p>
    <w:p w:rsidR="009A2BC5" w:rsidRDefault="009A2BC5" w:rsidP="0071503B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 w:rsidRPr="00B77B93">
        <w:rPr>
          <w:rFonts w:ascii="Arial" w:hAnsi="Arial" w:cs="Arial"/>
          <w:b/>
          <w:bCs/>
        </w:rPr>
        <w:t>Pec</w:t>
      </w:r>
    </w:p>
    <w:p w:rsidR="009A2BC5" w:rsidRDefault="009A2BC5" w:rsidP="00F15AAF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Mitt: ditta</w:t>
      </w:r>
    </w:p>
    <w:p w:rsidR="009A2BC5" w:rsidRDefault="009A2BC5" w:rsidP="00F15AAF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Indirizzo</w:t>
      </w:r>
    </w:p>
    <w:p w:rsidR="009A2BC5" w:rsidRDefault="009A2BC5" w:rsidP="00F15AAF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Citta </w:t>
      </w:r>
    </w:p>
    <w:p w:rsidR="009A2BC5" w:rsidRDefault="009A2BC5" w:rsidP="00F15AAF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c.f. </w:t>
      </w:r>
    </w:p>
    <w:p w:rsidR="009A2BC5" w:rsidRDefault="009A2BC5" w:rsidP="00F15AAF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matricola inps</w:t>
      </w:r>
    </w:p>
    <w:p w:rsidR="009A2BC5" w:rsidRDefault="009A2BC5" w:rsidP="00F15AAF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indirizzo pec:</w:t>
      </w:r>
    </w:p>
    <w:p w:rsidR="009A2BC5" w:rsidRPr="00B77B93" w:rsidRDefault="009A2BC5" w:rsidP="0071503B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</w:p>
    <w:p w:rsidR="009A2BC5" w:rsidRPr="00B77B93" w:rsidRDefault="009A2BC5" w:rsidP="0071503B">
      <w:pPr>
        <w:ind w:left="4956" w:right="566" w:firstLine="708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>Spett.li</w:t>
      </w:r>
    </w:p>
    <w:p w:rsidR="009A2BC5" w:rsidRDefault="009A2BC5" w:rsidP="0071503B">
      <w:pPr>
        <w:ind w:left="5580" w:right="566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 xml:space="preserve">CGIL </w:t>
      </w:r>
    </w:p>
    <w:p w:rsidR="009A2BC5" w:rsidRPr="00B77B93" w:rsidRDefault="009A2BC5" w:rsidP="0071503B">
      <w:pPr>
        <w:ind w:left="5580" w:right="566"/>
        <w:jc w:val="right"/>
        <w:rPr>
          <w:rFonts w:ascii="Arial" w:hAnsi="Arial" w:cs="Arial"/>
        </w:rPr>
      </w:pPr>
    </w:p>
    <w:p w:rsidR="009A2BC5" w:rsidRPr="00B77B93" w:rsidRDefault="009A2BC5" w:rsidP="0071503B">
      <w:pPr>
        <w:ind w:left="6096" w:right="566" w:hanging="418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>CISL</w:t>
      </w:r>
    </w:p>
    <w:p w:rsidR="009A2BC5" w:rsidRDefault="009A2BC5" w:rsidP="0071503B">
      <w:pPr>
        <w:ind w:left="6096" w:right="566" w:hanging="418"/>
        <w:jc w:val="right"/>
      </w:pPr>
    </w:p>
    <w:p w:rsidR="009A2BC5" w:rsidRPr="00B77B93" w:rsidRDefault="009A2BC5" w:rsidP="0071503B">
      <w:pPr>
        <w:ind w:left="6096" w:right="566" w:hanging="418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 xml:space="preserve">UIL </w:t>
      </w:r>
    </w:p>
    <w:p w:rsidR="009A2BC5" w:rsidRDefault="009A2BC5" w:rsidP="0071503B">
      <w:pPr>
        <w:ind w:left="6096" w:right="566" w:hanging="418"/>
        <w:jc w:val="right"/>
      </w:pPr>
    </w:p>
    <w:p w:rsidR="009A2BC5" w:rsidRPr="00B77B93" w:rsidRDefault="009A2BC5" w:rsidP="0071503B">
      <w:pPr>
        <w:ind w:left="6096" w:right="566" w:hanging="418"/>
        <w:jc w:val="right"/>
        <w:rPr>
          <w:rFonts w:ascii="Arial" w:hAnsi="Arial" w:cs="Arial"/>
        </w:rPr>
      </w:pPr>
    </w:p>
    <w:p w:rsidR="009A2BC5" w:rsidRPr="009D0B48" w:rsidRDefault="009A2BC5" w:rsidP="0071503B">
      <w:pPr>
        <w:spacing w:after="0" w:line="240" w:lineRule="auto"/>
        <w:ind w:left="2832"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B77B93">
        <w:rPr>
          <w:rFonts w:ascii="Arial" w:hAnsi="Arial" w:cs="Arial"/>
          <w:b/>
          <w:bCs/>
        </w:rPr>
        <w:t xml:space="preserve">e, p.c.  </w:t>
      </w:r>
      <w:r w:rsidRPr="00B77B93">
        <w:rPr>
          <w:rFonts w:ascii="Arial" w:hAnsi="Arial" w:cs="Arial"/>
          <w:b/>
          <w:bCs/>
        </w:rPr>
        <w:tab/>
      </w:r>
      <w:r w:rsidRPr="00B77B93">
        <w:rPr>
          <w:rFonts w:ascii="Arial" w:hAnsi="Arial" w:cs="Arial"/>
          <w:b/>
          <w:bCs/>
        </w:rPr>
        <w:tab/>
        <w:t xml:space="preserve">consulente del lavoro           </w:t>
      </w:r>
      <w:r w:rsidRPr="00B77B93">
        <w:rPr>
          <w:rFonts w:ascii="Arial" w:hAnsi="Arial" w:cs="Arial"/>
          <w:b/>
          <w:bCs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  <w:t>RSA</w:t>
      </w:r>
      <w:r w:rsidRPr="00B77B93">
        <w:rPr>
          <w:rFonts w:ascii="Arial" w:hAnsi="Arial" w:cs="Arial"/>
        </w:rPr>
        <w:tab/>
      </w:r>
      <w:r w:rsidRPr="009D0B48">
        <w:rPr>
          <w:rFonts w:ascii="Arial" w:hAnsi="Arial" w:cs="Arial"/>
          <w:sz w:val="24"/>
          <w:szCs w:val="24"/>
        </w:rPr>
        <w:tab/>
      </w:r>
    </w:p>
    <w:p w:rsidR="009A2BC5" w:rsidRPr="009D0B48" w:rsidRDefault="009A2BC5" w:rsidP="005C727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9A2BC5" w:rsidRPr="009D0B48" w:rsidRDefault="009A2BC5" w:rsidP="005C727A">
      <w:pPr>
        <w:spacing w:after="0" w:line="480" w:lineRule="auto"/>
        <w:jc w:val="both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 w:rsidRPr="009D0B48">
        <w:rPr>
          <w:rFonts w:ascii="Arial" w:hAnsi="Arial" w:cs="Arial"/>
          <w:b/>
          <w:bCs/>
          <w:smallCaps/>
          <w:sz w:val="24"/>
          <w:szCs w:val="24"/>
          <w:u w:val="single"/>
        </w:rPr>
        <w:t>Oggetto: Informativa ai sensi dell’art. 22 D.L. 18 /2020 e dell’art. 6, comma 2, dell’Accordo Quadro della Regione Puglia del 20.03.2020</w:t>
      </w:r>
    </w:p>
    <w:p w:rsidR="009A2BC5" w:rsidRPr="009D0B48" w:rsidRDefault="009A2BC5" w:rsidP="005C727A">
      <w:pPr>
        <w:spacing w:after="0" w:line="480" w:lineRule="auto"/>
        <w:jc w:val="both"/>
        <w:rPr>
          <w:rFonts w:ascii="Arial" w:hAnsi="Arial" w:cs="Arial"/>
          <w:b/>
          <w:bCs/>
          <w:smallCaps/>
          <w:sz w:val="24"/>
          <w:szCs w:val="24"/>
          <w:u w:val="single"/>
        </w:rPr>
      </w:pPr>
    </w:p>
    <w:p w:rsidR="009A2BC5" w:rsidRPr="009D0B48" w:rsidRDefault="009A2BC5" w:rsidP="005C727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 xml:space="preserve">Ai sensi e per gli effetti delle norme in oggetto, si comunica alle OO.SS. indicate in epigrafe che la Scrivente, che occupa alle proprie dipendenze un numero di lavoratori inferiore a sei, in ragione della emergenza sanitaria dovuta alla diffusione del Coronavirus (definita “pandemia” dall’OMS) ed ai conseguenti provvedimenti governativi (DPCM) e regionali, si è vista costretta a </w:t>
      </w:r>
      <w:r w:rsidRPr="009D0B48">
        <w:rPr>
          <w:rFonts w:ascii="Arial" w:hAnsi="Arial" w:cs="Arial"/>
          <w:sz w:val="24"/>
          <w:szCs w:val="24"/>
          <w:highlight w:val="yellow"/>
        </w:rPr>
        <w:t>sospendere/ridurre sensibilmente</w:t>
      </w:r>
      <w:r w:rsidRPr="009D0B48">
        <w:rPr>
          <w:rFonts w:ascii="Arial" w:hAnsi="Arial" w:cs="Arial"/>
          <w:sz w:val="24"/>
          <w:szCs w:val="24"/>
        </w:rPr>
        <w:t xml:space="preserve"> la propria attività, anche al fine di salvaguardare la salute dei propri dipendenti e di contenere il contagio. </w:t>
      </w:r>
    </w:p>
    <w:p w:rsidR="009A2BC5" w:rsidRPr="009D0B48" w:rsidRDefault="009A2BC5" w:rsidP="005C727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>Per tale ragione, la Scrivente, che applica ai propri dipendenti il CCNL __________________________, intende presentare alla Regione Puglia istanza di accesso al trattamento di Cassa Integrazione in Deroga ai sensi dell’art. 22 D.L. 18/2020, non potendo beneficiare degli ammortizzatori sociali in costanza di rapporto di lavoro previsti dal TITOLO I e dal TITOLO II del D.lgs. n.148/2015, oltre a non aver aderito o costituito alcun fondo di solidarietà bilaterale ed alternativo di cui agli artt. 26 e 27 del D.lgs 148/2015.</w:t>
      </w:r>
    </w:p>
    <w:p w:rsidR="009A2BC5" w:rsidRPr="009D0B48" w:rsidRDefault="009A2BC5" w:rsidP="005C727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 xml:space="preserve">La durata prevedibile della riduzione/sospensione dell’attività è di nove settimane, anche non continuative, </w:t>
      </w:r>
      <w:bookmarkStart w:id="0" w:name="_GoBack"/>
      <w:bookmarkEnd w:id="0"/>
      <w:r w:rsidRPr="009D0B48">
        <w:rPr>
          <w:rFonts w:ascii="Arial" w:hAnsi="Arial" w:cs="Arial"/>
          <w:sz w:val="24"/>
          <w:szCs w:val="24"/>
        </w:rPr>
        <w:t>con decorrenza dal ___________.</w:t>
      </w:r>
    </w:p>
    <w:p w:rsidR="009A2BC5" w:rsidRPr="009D0B48" w:rsidRDefault="009A2BC5" w:rsidP="005C727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>Il numero massimo dei lavoratori interessati alla sospensione è pari a ____, addetti all’unica unità produttiva di _______, rispetto al numero totale di dipendenti occupati pari a ____.</w:t>
      </w:r>
    </w:p>
    <w:p w:rsidR="009A2BC5" w:rsidRPr="009D0B48" w:rsidRDefault="009A2BC5" w:rsidP="005C727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>L’entità massima della riduzione, per ciascun dipendente, è analiticamente riportata nell’elenco allegato che costituisce parte integrante della presente informativa, nel quale vengono indicati cognome nome, mansione, orario normale settimanale, percentuale massima di riduzione dell’orario settimanale e monte orario massimo settimanale interessato dalla richiesta di cassa integrazione in deroga (all. 1).</w:t>
      </w:r>
    </w:p>
    <w:p w:rsidR="009A2BC5" w:rsidRPr="009D0B48" w:rsidRDefault="009A2BC5" w:rsidP="005C727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>Stante la dinamicità del settore e la possibile rivisitazione dei provvedimenti governativi, la Scrivente, nel corso delle nove settimane sopra indicate, potrebbe rivedere in senso migliorativo per i lavoratori (ridurre) l’entità della sospensione/riduzione, per esigenze aziendali e lavorative sopravvenute. In questa ipotesi, il maggior lavoro prestato comporterà una corrispondente riduzione del trattamento di integrazione salariale per i dipendenti interessati.</w:t>
      </w:r>
    </w:p>
    <w:p w:rsidR="009A2BC5" w:rsidRPr="009D0B48" w:rsidRDefault="009A2BC5" w:rsidP="005C727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>Si resta a disposizione per eventuali chiarimenti e si inviano</w:t>
      </w:r>
    </w:p>
    <w:p w:rsidR="009A2BC5" w:rsidRPr="009D0B48" w:rsidRDefault="009A2BC5" w:rsidP="005C727A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>Cordiali saluti</w:t>
      </w:r>
    </w:p>
    <w:p w:rsidR="009A2BC5" w:rsidRPr="009D0B48" w:rsidRDefault="009A2BC5" w:rsidP="005C727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</w:p>
    <w:p w:rsidR="009A2BC5" w:rsidRPr="009D0B48" w:rsidRDefault="009A2BC5" w:rsidP="009D0B4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>________________, lì  ___________</w:t>
      </w:r>
    </w:p>
    <w:p w:rsidR="009A2BC5" w:rsidRDefault="009A2BC5" w:rsidP="009D0B48">
      <w:pPr>
        <w:spacing w:line="480" w:lineRule="auto"/>
        <w:rPr>
          <w:rFonts w:ascii="Arial" w:hAnsi="Arial" w:cs="Arial"/>
          <w:sz w:val="24"/>
          <w:szCs w:val="24"/>
        </w:rPr>
      </w:pP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</w:r>
      <w:r w:rsidRPr="009D0B48">
        <w:rPr>
          <w:rFonts w:ascii="Arial" w:hAnsi="Arial" w:cs="Arial"/>
          <w:sz w:val="24"/>
          <w:szCs w:val="24"/>
        </w:rPr>
        <w:tab/>
        <w:t>Timbro e firma</w:t>
      </w:r>
    </w:p>
    <w:p w:rsidR="009A2BC5" w:rsidRPr="009D0B48" w:rsidRDefault="009A2BC5" w:rsidP="009D0B4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Il Legale Rappresentante  </w:t>
      </w:r>
    </w:p>
    <w:sectPr w:rsidR="009A2BC5" w:rsidRPr="009D0B48" w:rsidSect="00164448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47052"/>
    <w:multiLevelType w:val="multilevel"/>
    <w:tmpl w:val="712C3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4EA"/>
    <w:rsid w:val="00005428"/>
    <w:rsid w:val="00013BC4"/>
    <w:rsid w:val="00033344"/>
    <w:rsid w:val="00046FD7"/>
    <w:rsid w:val="000F151D"/>
    <w:rsid w:val="001239E2"/>
    <w:rsid w:val="001413CB"/>
    <w:rsid w:val="00156732"/>
    <w:rsid w:val="00164448"/>
    <w:rsid w:val="001801E8"/>
    <w:rsid w:val="001C615C"/>
    <w:rsid w:val="00242BF7"/>
    <w:rsid w:val="00254C75"/>
    <w:rsid w:val="00255D12"/>
    <w:rsid w:val="002635AB"/>
    <w:rsid w:val="002960CD"/>
    <w:rsid w:val="003C61AD"/>
    <w:rsid w:val="003D5227"/>
    <w:rsid w:val="003E1CF8"/>
    <w:rsid w:val="0043011D"/>
    <w:rsid w:val="00447169"/>
    <w:rsid w:val="00480E09"/>
    <w:rsid w:val="00491A8F"/>
    <w:rsid w:val="004C24E1"/>
    <w:rsid w:val="004C554A"/>
    <w:rsid w:val="004D4675"/>
    <w:rsid w:val="00505030"/>
    <w:rsid w:val="00564392"/>
    <w:rsid w:val="005C6962"/>
    <w:rsid w:val="005C727A"/>
    <w:rsid w:val="005E091B"/>
    <w:rsid w:val="006071D5"/>
    <w:rsid w:val="0068183C"/>
    <w:rsid w:val="006858F9"/>
    <w:rsid w:val="006C5E01"/>
    <w:rsid w:val="006D2BE8"/>
    <w:rsid w:val="006D5BAE"/>
    <w:rsid w:val="006D65CE"/>
    <w:rsid w:val="006E724C"/>
    <w:rsid w:val="006F41CC"/>
    <w:rsid w:val="00705AFE"/>
    <w:rsid w:val="00714AC3"/>
    <w:rsid w:val="0071503B"/>
    <w:rsid w:val="0072565D"/>
    <w:rsid w:val="0076733A"/>
    <w:rsid w:val="0077343F"/>
    <w:rsid w:val="007E5818"/>
    <w:rsid w:val="007F6407"/>
    <w:rsid w:val="008059EB"/>
    <w:rsid w:val="0081722D"/>
    <w:rsid w:val="00836020"/>
    <w:rsid w:val="008B3988"/>
    <w:rsid w:val="00915B46"/>
    <w:rsid w:val="00925313"/>
    <w:rsid w:val="009A2BC5"/>
    <w:rsid w:val="009C6E9E"/>
    <w:rsid w:val="009D0B48"/>
    <w:rsid w:val="009E7284"/>
    <w:rsid w:val="00AE3F31"/>
    <w:rsid w:val="00AF7CCC"/>
    <w:rsid w:val="00B05438"/>
    <w:rsid w:val="00B65D52"/>
    <w:rsid w:val="00B66877"/>
    <w:rsid w:val="00B77B93"/>
    <w:rsid w:val="00B80D65"/>
    <w:rsid w:val="00B94C6A"/>
    <w:rsid w:val="00C14283"/>
    <w:rsid w:val="00C349CD"/>
    <w:rsid w:val="00C5011C"/>
    <w:rsid w:val="00C51D79"/>
    <w:rsid w:val="00C811B2"/>
    <w:rsid w:val="00D94771"/>
    <w:rsid w:val="00DA715D"/>
    <w:rsid w:val="00E0336B"/>
    <w:rsid w:val="00E3235B"/>
    <w:rsid w:val="00E80702"/>
    <w:rsid w:val="00EA4239"/>
    <w:rsid w:val="00F15AAF"/>
    <w:rsid w:val="00F254EA"/>
    <w:rsid w:val="00F37BAE"/>
    <w:rsid w:val="00FC7D41"/>
    <w:rsid w:val="00FD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3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811B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7150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7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7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424</Words>
  <Characters>2419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________, 23 marzo 2020</dc:title>
  <dc:subject/>
  <dc:creator>Michele</dc:creator>
  <cp:keywords/>
  <dc:description/>
  <cp:lastModifiedBy>Utente</cp:lastModifiedBy>
  <cp:revision>2</cp:revision>
  <cp:lastPrinted>2015-09-21T07:38:00Z</cp:lastPrinted>
  <dcterms:created xsi:type="dcterms:W3CDTF">2020-03-24T16:25:00Z</dcterms:created>
  <dcterms:modified xsi:type="dcterms:W3CDTF">2020-03-24T16:25:00Z</dcterms:modified>
</cp:coreProperties>
</file>